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E5477" w14:textId="77777777" w:rsidR="00775C92" w:rsidRDefault="00775C92" w:rsidP="00775C92">
      <w:pPr>
        <w:tabs>
          <w:tab w:val="left" w:pos="7440"/>
        </w:tabs>
      </w:pPr>
      <w:r>
        <w:rPr>
          <w:noProof/>
          <w:lang w:val="en-AU" w:eastAsia="en-AU"/>
        </w:rPr>
        <w:drawing>
          <wp:inline distT="0" distB="0" distL="0" distR="0" wp14:anchorId="0FB27772" wp14:editId="48DCE7D8">
            <wp:extent cx="3317502" cy="962025"/>
            <wp:effectExtent l="0" t="0" r="0" b="0"/>
            <wp:docPr id="1079736844" name="Picture 1" descr="A logo with a key and a k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736844" name="Picture 1" descr="A logo with a key and a key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501" cy="9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7470" w14:textId="46BF2827" w:rsidR="00C0511E" w:rsidRPr="00775C92" w:rsidRDefault="009B7C24" w:rsidP="00775C92">
      <w:pPr>
        <w:tabs>
          <w:tab w:val="left" w:pos="7440"/>
        </w:tabs>
        <w:ind w:left="5040"/>
        <w:jc w:val="right"/>
        <w:rPr>
          <w:b/>
          <w:bCs/>
        </w:rPr>
      </w:pPr>
      <w:r w:rsidRPr="00775C92">
        <w:rPr>
          <w:b/>
          <w:bCs/>
          <w:noProof/>
          <w:color w:val="002060"/>
          <w:sz w:val="36"/>
          <w:szCs w:val="36"/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5EF43704" wp14:editId="1E3C67E1">
                <wp:simplePos x="0" y="0"/>
                <wp:positionH relativeFrom="page">
                  <wp:align>right</wp:align>
                </wp:positionH>
                <wp:positionV relativeFrom="paragraph">
                  <wp:posOffset>-1939925</wp:posOffset>
                </wp:positionV>
                <wp:extent cx="7772400" cy="11096625"/>
                <wp:effectExtent l="0" t="0" r="0" b="9525"/>
                <wp:wrapNone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1096625"/>
                          <a:chOff x="2018" y="0"/>
                          <a:chExt cx="7772400" cy="10058400"/>
                        </a:xfrm>
                        <a:solidFill>
                          <a:srgbClr val="DDDDDD"/>
                        </a:solidFill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2018" y="0"/>
                            <a:ext cx="7772400" cy="100584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 4">
                          <a:extLst>
                            <a:ext uri="{FF2B5EF4-FFF2-40B4-BE49-F238E27FC236}">
                              <a16:creationId xmlns:a16="http://schemas.microsoft.com/office/drawing/2014/main" id="{1DB3E825-011B-E242-9C7A-A79C06BE09B2}"/>
                            </a:ext>
                          </a:extLst>
                        </wps:cNvPr>
                        <wps:cNvSpPr/>
                        <wps:spPr>
                          <a:xfrm>
                            <a:off x="7004575" y="9250482"/>
                            <a:ext cx="767703" cy="807912"/>
                          </a:xfrm>
                          <a:custGeom>
                            <a:avLst/>
                            <a:gdLst>
                              <a:gd name="connsiteX0" fmla="*/ 523442 w 523442"/>
                              <a:gd name="connsiteY0" fmla="*/ 0 h 550891"/>
                              <a:gd name="connsiteX1" fmla="*/ 0 w 523442"/>
                              <a:gd name="connsiteY1" fmla="*/ 549246 h 550891"/>
                              <a:gd name="connsiteX2" fmla="*/ 0 w 523442"/>
                              <a:gd name="connsiteY2" fmla="*/ 550891 h 550891"/>
                              <a:gd name="connsiteX3" fmla="*/ 162185 w 523442"/>
                              <a:gd name="connsiteY3" fmla="*/ 550891 h 550891"/>
                              <a:gd name="connsiteX4" fmla="*/ 523442 w 523442"/>
                              <a:gd name="connsiteY4" fmla="*/ 188768 h 550891"/>
                              <a:gd name="connsiteX5" fmla="*/ 523442 w 523442"/>
                              <a:gd name="connsiteY5" fmla="*/ 0 h 5508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23442" h="550891">
                                <a:moveTo>
                                  <a:pt x="523442" y="0"/>
                                </a:moveTo>
                                <a:cubicBezTo>
                                  <a:pt x="511060" y="289300"/>
                                  <a:pt x="285144" y="524135"/>
                                  <a:pt x="0" y="549246"/>
                                </a:cubicBezTo>
                                <a:lnTo>
                                  <a:pt x="0" y="550891"/>
                                </a:lnTo>
                                <a:lnTo>
                                  <a:pt x="162185" y="550891"/>
                                </a:lnTo>
                                <a:cubicBezTo>
                                  <a:pt x="328786" y="488719"/>
                                  <a:pt x="461357" y="355802"/>
                                  <a:pt x="523442" y="188768"/>
                                </a:cubicBezTo>
                                <a:lnTo>
                                  <a:pt x="5234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5DE67" id="Group 5" o:spid="_x0000_s1026" alt="&quot;&quot;" style="position:absolute;margin-left:560.8pt;margin-top:-152.75pt;width:612pt;height:873.75pt;z-index:-251655168;mso-position-horizontal:right;mso-position-horizontal-relative:page;mso-width-relative:margin;mso-height-relative:margin" coordorigin="20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">
                <v:rect id="Rectangle 1" o:spid="_x0000_s1027" style="position:absolute;left:20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  <v:shape id="Freeform 4" o:spid="_x0000_s1028" style="position:absolute;left:70045;top:92504;width:7677;height:8079;visibility:visible;mso-wrap-style:square;v-text-anchor:middle" coordsize="523442,55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" path="m523442,c511060,289300,285144,524135,,549246r,1645l162185,550891c328786,488719,461357,355802,523442,188768l523442,xe" filled="f" stroked="f" strokeweight=".24036mm">
                  <v:stroke joinstyle="miter"/>
                  <v:path arrowok="t" o:connecttype="custom" o:connectlocs="767703,0;0,805500;0,807912;237868,807912;767703,276839;767703,0" o:connectangles="0,0,0,0,0,0"/>
                </v:shape>
                <w10:wrap anchorx="page"/>
                <w10:anchorlock/>
              </v:group>
            </w:pict>
          </mc:Fallback>
        </mc:AlternateContent>
      </w:r>
      <w:r w:rsidR="00775C92" w:rsidRPr="00775C92">
        <w:rPr>
          <w:b/>
          <w:bCs/>
          <w:color w:val="002060"/>
          <w:sz w:val="36"/>
          <w:szCs w:val="36"/>
        </w:rPr>
        <w:t>NEW CUSTOMER</w:t>
      </w:r>
      <w:r w:rsidR="00775C92" w:rsidRPr="00775C92">
        <w:rPr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041"/>
      </w:tblGrid>
      <w:tr w:rsidR="00775C92" w14:paraId="50A26134" w14:textId="77777777" w:rsidTr="00775C92">
        <w:tc>
          <w:tcPr>
            <w:tcW w:w="4957" w:type="dxa"/>
          </w:tcPr>
          <w:p w14:paraId="622FEE75" w14:textId="046891DC" w:rsidR="00775C92" w:rsidRP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Company name:</w:t>
            </w:r>
          </w:p>
          <w:p w14:paraId="160E806E" w14:textId="77777777" w:rsidR="00775C92" w:rsidRPr="00775C92" w:rsidRDefault="00775C92" w:rsidP="001B253C">
            <w:pPr>
              <w:rPr>
                <w:b/>
                <w:bCs/>
                <w:color w:val="auto"/>
              </w:rPr>
            </w:pPr>
          </w:p>
        </w:tc>
        <w:tc>
          <w:tcPr>
            <w:tcW w:w="5041" w:type="dxa"/>
          </w:tcPr>
          <w:p w14:paraId="4561B67B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775C92" w14:paraId="27B9ADD3" w14:textId="77777777" w:rsidTr="00775C92">
        <w:tc>
          <w:tcPr>
            <w:tcW w:w="4957" w:type="dxa"/>
          </w:tcPr>
          <w:p w14:paraId="54B40FF8" w14:textId="77777777" w:rsidR="00775C92" w:rsidRPr="00775C92" w:rsidRDefault="00775C92" w:rsidP="00775C92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Company billing address:</w:t>
            </w:r>
          </w:p>
          <w:p w14:paraId="3CDC5244" w14:textId="77777777" w:rsidR="00775C92" w:rsidRPr="00775C92" w:rsidRDefault="00775C92" w:rsidP="001B253C">
            <w:pPr>
              <w:rPr>
                <w:b/>
                <w:bCs/>
                <w:color w:val="auto"/>
              </w:rPr>
            </w:pPr>
          </w:p>
          <w:p w14:paraId="0077DD8A" w14:textId="77777777" w:rsidR="00775C92" w:rsidRPr="00775C92" w:rsidRDefault="00775C92" w:rsidP="001B253C">
            <w:pPr>
              <w:rPr>
                <w:b/>
                <w:bCs/>
                <w:color w:val="auto"/>
              </w:rPr>
            </w:pPr>
          </w:p>
        </w:tc>
        <w:tc>
          <w:tcPr>
            <w:tcW w:w="5041" w:type="dxa"/>
          </w:tcPr>
          <w:p w14:paraId="117A9BDA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775C92" w14:paraId="07111E96" w14:textId="77777777" w:rsidTr="00775C92">
        <w:tc>
          <w:tcPr>
            <w:tcW w:w="4957" w:type="dxa"/>
          </w:tcPr>
          <w:p w14:paraId="6027BE68" w14:textId="56C2FF61" w:rsidR="00775C92" w:rsidRP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Site name(s) and address(es) if different from billing address:</w:t>
            </w:r>
          </w:p>
          <w:p w14:paraId="758501A8" w14:textId="77777777" w:rsidR="00775C92" w:rsidRPr="00775C92" w:rsidRDefault="00775C92" w:rsidP="001B253C">
            <w:pPr>
              <w:rPr>
                <w:b/>
                <w:bCs/>
                <w:color w:val="auto"/>
              </w:rPr>
            </w:pPr>
          </w:p>
          <w:p w14:paraId="194E3C67" w14:textId="77777777" w:rsidR="00775C92" w:rsidRPr="00775C92" w:rsidRDefault="00775C92" w:rsidP="001B253C">
            <w:pPr>
              <w:rPr>
                <w:b/>
                <w:bCs/>
                <w:color w:val="auto"/>
              </w:rPr>
            </w:pPr>
          </w:p>
        </w:tc>
        <w:tc>
          <w:tcPr>
            <w:tcW w:w="5041" w:type="dxa"/>
          </w:tcPr>
          <w:p w14:paraId="696FF4D9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775C92" w14:paraId="5CC4278B" w14:textId="77777777" w:rsidTr="002A5E4D">
        <w:trPr>
          <w:trHeight w:val="398"/>
        </w:trPr>
        <w:tc>
          <w:tcPr>
            <w:tcW w:w="4957" w:type="dxa"/>
          </w:tcPr>
          <w:p w14:paraId="36CF11F2" w14:textId="0A3B6419" w:rsidR="00775C92" w:rsidRP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Company main contact name:</w:t>
            </w:r>
          </w:p>
        </w:tc>
        <w:tc>
          <w:tcPr>
            <w:tcW w:w="5041" w:type="dxa"/>
          </w:tcPr>
          <w:p w14:paraId="40F04642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775C92" w14:paraId="53E79F5D" w14:textId="77777777" w:rsidTr="002A5E4D">
        <w:trPr>
          <w:trHeight w:val="404"/>
        </w:trPr>
        <w:tc>
          <w:tcPr>
            <w:tcW w:w="4957" w:type="dxa"/>
          </w:tcPr>
          <w:p w14:paraId="3FF910DC" w14:textId="2B3847AC" w:rsidR="00775C92" w:rsidRP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Company main contact email:</w:t>
            </w:r>
          </w:p>
        </w:tc>
        <w:tc>
          <w:tcPr>
            <w:tcW w:w="5041" w:type="dxa"/>
          </w:tcPr>
          <w:p w14:paraId="5108A67B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775C92" w14:paraId="1DBC8BD5" w14:textId="77777777" w:rsidTr="002A5E4D">
        <w:trPr>
          <w:trHeight w:val="425"/>
        </w:trPr>
        <w:tc>
          <w:tcPr>
            <w:tcW w:w="4957" w:type="dxa"/>
          </w:tcPr>
          <w:p w14:paraId="1985C55A" w14:textId="169A5C4D" w:rsidR="00775C92" w:rsidRP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Company main contact number:</w:t>
            </w:r>
          </w:p>
        </w:tc>
        <w:tc>
          <w:tcPr>
            <w:tcW w:w="5041" w:type="dxa"/>
          </w:tcPr>
          <w:p w14:paraId="3BF0BE2D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2A5E4D" w14:paraId="73F63062" w14:textId="77777777" w:rsidTr="002A5E4D">
        <w:trPr>
          <w:trHeight w:val="425"/>
        </w:trPr>
        <w:tc>
          <w:tcPr>
            <w:tcW w:w="4957" w:type="dxa"/>
          </w:tcPr>
          <w:p w14:paraId="189FF45D" w14:textId="77777777" w:rsidR="002A5E4D" w:rsidRPr="002A5E4D" w:rsidRDefault="002A5E4D" w:rsidP="001B253C">
            <w:pPr>
              <w:rPr>
                <w:i/>
                <w:iCs/>
                <w:color w:val="auto"/>
                <w:sz w:val="20"/>
                <w:szCs w:val="20"/>
              </w:rPr>
            </w:pPr>
            <w:r w:rsidRPr="002A5E4D">
              <w:rPr>
                <w:i/>
                <w:iCs/>
                <w:color w:val="auto"/>
                <w:sz w:val="20"/>
                <w:szCs w:val="20"/>
              </w:rPr>
              <w:t>If different from above</w:t>
            </w:r>
          </w:p>
          <w:p w14:paraId="188D7F75" w14:textId="6BBD7730" w:rsidR="002A5E4D" w:rsidRPr="00775C92" w:rsidRDefault="002A5E4D" w:rsidP="001B253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Asset booking contact email:</w:t>
            </w:r>
          </w:p>
        </w:tc>
        <w:tc>
          <w:tcPr>
            <w:tcW w:w="5041" w:type="dxa"/>
          </w:tcPr>
          <w:p w14:paraId="075F741D" w14:textId="77777777" w:rsidR="002A5E4D" w:rsidRPr="00775C92" w:rsidRDefault="002A5E4D" w:rsidP="001B253C">
            <w:pPr>
              <w:rPr>
                <w:color w:val="auto"/>
              </w:rPr>
            </w:pPr>
          </w:p>
        </w:tc>
      </w:tr>
      <w:tr w:rsidR="002A5E4D" w14:paraId="55DE3A84" w14:textId="77777777" w:rsidTr="002A5E4D">
        <w:trPr>
          <w:trHeight w:val="425"/>
        </w:trPr>
        <w:tc>
          <w:tcPr>
            <w:tcW w:w="4957" w:type="dxa"/>
          </w:tcPr>
          <w:p w14:paraId="2DA34546" w14:textId="77777777" w:rsidR="002A5E4D" w:rsidRDefault="002A5E4D" w:rsidP="001B253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Asset booking contact number:</w:t>
            </w:r>
          </w:p>
          <w:p w14:paraId="3677F48B" w14:textId="5B18A3DA" w:rsidR="002A5E4D" w:rsidRPr="00775C92" w:rsidRDefault="002A5E4D" w:rsidP="001B253C">
            <w:pPr>
              <w:rPr>
                <w:b/>
                <w:bCs/>
                <w:color w:val="auto"/>
              </w:rPr>
            </w:pPr>
          </w:p>
        </w:tc>
        <w:tc>
          <w:tcPr>
            <w:tcW w:w="5041" w:type="dxa"/>
          </w:tcPr>
          <w:p w14:paraId="32ED54E2" w14:textId="77777777" w:rsidR="002A5E4D" w:rsidRPr="00775C92" w:rsidRDefault="002A5E4D" w:rsidP="001B253C">
            <w:pPr>
              <w:rPr>
                <w:color w:val="auto"/>
              </w:rPr>
            </w:pPr>
          </w:p>
        </w:tc>
      </w:tr>
      <w:tr w:rsidR="00775C92" w14:paraId="15828321" w14:textId="77777777" w:rsidTr="002A5E4D">
        <w:trPr>
          <w:trHeight w:val="1128"/>
        </w:trPr>
        <w:tc>
          <w:tcPr>
            <w:tcW w:w="4957" w:type="dxa"/>
          </w:tcPr>
          <w:p w14:paraId="441A789D" w14:textId="3AE327CA" w:rsidR="00775C92" w:rsidRP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Customer portal access:</w:t>
            </w:r>
          </w:p>
          <w:p w14:paraId="2CDC157D" w14:textId="0C5232C7" w:rsidR="00775C92" w:rsidRPr="00775C92" w:rsidRDefault="00775C92" w:rsidP="001B253C">
            <w:pPr>
              <w:rPr>
                <w:color w:val="auto"/>
              </w:rPr>
            </w:pPr>
            <w:r w:rsidRPr="00775C92">
              <w:rPr>
                <w:i/>
                <w:iCs/>
                <w:color w:val="auto"/>
                <w:sz w:val="20"/>
                <w:szCs w:val="20"/>
              </w:rPr>
              <w:t>Please provide name</w:t>
            </w:r>
            <w:r w:rsidR="002A5E4D">
              <w:rPr>
                <w:i/>
                <w:iCs/>
                <w:color w:val="auto"/>
                <w:sz w:val="20"/>
                <w:szCs w:val="20"/>
              </w:rPr>
              <w:t>s</w:t>
            </w:r>
            <w:r w:rsidRPr="00775C92">
              <w:rPr>
                <w:i/>
                <w:iCs/>
                <w:color w:val="auto"/>
                <w:sz w:val="20"/>
                <w:szCs w:val="20"/>
              </w:rPr>
              <w:t xml:space="preserve"> and email address</w:t>
            </w:r>
            <w:r w:rsidR="002A5E4D">
              <w:rPr>
                <w:i/>
                <w:iCs/>
                <w:color w:val="auto"/>
                <w:sz w:val="20"/>
                <w:szCs w:val="20"/>
              </w:rPr>
              <w:t>es</w:t>
            </w:r>
            <w:r w:rsidRPr="00775C92">
              <w:rPr>
                <w:i/>
                <w:iCs/>
                <w:color w:val="auto"/>
                <w:sz w:val="20"/>
                <w:szCs w:val="20"/>
              </w:rPr>
              <w:t xml:space="preserve"> of any recipients who w</w:t>
            </w:r>
            <w:r w:rsidR="002A5E4D">
              <w:rPr>
                <w:i/>
                <w:iCs/>
                <w:color w:val="auto"/>
                <w:sz w:val="20"/>
                <w:szCs w:val="20"/>
              </w:rPr>
              <w:t>is</w:t>
            </w:r>
            <w:r w:rsidRPr="00775C92">
              <w:rPr>
                <w:i/>
                <w:iCs/>
                <w:color w:val="auto"/>
                <w:sz w:val="20"/>
                <w:szCs w:val="20"/>
              </w:rPr>
              <w:t>h to access the customer portal</w:t>
            </w:r>
            <w:r w:rsidR="002A5E4D">
              <w:rPr>
                <w:i/>
                <w:iCs/>
                <w:color w:val="auto"/>
                <w:sz w:val="20"/>
                <w:szCs w:val="20"/>
              </w:rPr>
              <w:t xml:space="preserve"> for asset history and job documentation/certification</w:t>
            </w:r>
            <w:r w:rsidRPr="00775C92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6C2DE9F8" w14:textId="77777777" w:rsidR="00775C92" w:rsidRPr="00775C92" w:rsidRDefault="00775C92" w:rsidP="001B253C">
            <w:pPr>
              <w:rPr>
                <w:color w:val="auto"/>
              </w:rPr>
            </w:pPr>
          </w:p>
        </w:tc>
        <w:tc>
          <w:tcPr>
            <w:tcW w:w="5041" w:type="dxa"/>
          </w:tcPr>
          <w:p w14:paraId="3875AD34" w14:textId="392018C8" w:rsidR="00775C92" w:rsidRPr="00775C92" w:rsidRDefault="00775C92" w:rsidP="001B253C">
            <w:pPr>
              <w:rPr>
                <w:i/>
                <w:iCs/>
                <w:color w:val="auto"/>
              </w:rPr>
            </w:pPr>
          </w:p>
        </w:tc>
      </w:tr>
      <w:tr w:rsidR="00775C92" w14:paraId="068B56DB" w14:textId="77777777" w:rsidTr="00775C92">
        <w:tc>
          <w:tcPr>
            <w:tcW w:w="4957" w:type="dxa"/>
          </w:tcPr>
          <w:p w14:paraId="65F8CBF7" w14:textId="77777777" w:rsidR="002A5E4D" w:rsidRPr="002A5E4D" w:rsidRDefault="002A5E4D" w:rsidP="00775C92">
            <w:pPr>
              <w:rPr>
                <w:b/>
                <w:bCs/>
                <w:color w:val="auto"/>
              </w:rPr>
            </w:pPr>
            <w:r w:rsidRPr="002A5E4D">
              <w:rPr>
                <w:b/>
                <w:bCs/>
                <w:color w:val="auto"/>
              </w:rPr>
              <w:t>Job documentation contact email:</w:t>
            </w:r>
          </w:p>
          <w:p w14:paraId="42A02445" w14:textId="1AB77367" w:rsidR="00775C92" w:rsidRPr="00775C92" w:rsidRDefault="00775C92" w:rsidP="00775C92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75C92">
              <w:rPr>
                <w:i/>
                <w:iCs/>
                <w:color w:val="auto"/>
                <w:sz w:val="20"/>
                <w:szCs w:val="20"/>
              </w:rPr>
              <w:t>Once a job is completed, we will send links to recipient</w:t>
            </w:r>
            <w:r w:rsidR="008D48D8">
              <w:rPr>
                <w:i/>
                <w:iCs/>
                <w:color w:val="auto"/>
                <w:sz w:val="20"/>
                <w:szCs w:val="20"/>
              </w:rPr>
              <w:t>(s)</w:t>
            </w:r>
            <w:r w:rsidRPr="00775C92">
              <w:rPr>
                <w:i/>
                <w:iCs/>
                <w:color w:val="auto"/>
                <w:sz w:val="20"/>
                <w:szCs w:val="20"/>
              </w:rPr>
              <w:t xml:space="preserve"> to be able to access the job sheet and certification from the customer portal. No job documentation is sent manually via email</w:t>
            </w:r>
            <w:r w:rsidR="008D48D8">
              <w:rPr>
                <w:i/>
                <w:iCs/>
                <w:color w:val="auto"/>
                <w:sz w:val="20"/>
                <w:szCs w:val="20"/>
              </w:rPr>
              <w:t xml:space="preserve"> attachments</w:t>
            </w:r>
            <w:r w:rsidRPr="00775C92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4AED374B" w14:textId="06965C85" w:rsidR="00775C92" w:rsidRPr="00775C92" w:rsidRDefault="00775C92" w:rsidP="001B253C">
            <w:pPr>
              <w:rPr>
                <w:color w:val="auto"/>
              </w:rPr>
            </w:pPr>
          </w:p>
        </w:tc>
        <w:tc>
          <w:tcPr>
            <w:tcW w:w="5041" w:type="dxa"/>
          </w:tcPr>
          <w:p w14:paraId="2678D2DC" w14:textId="77777777" w:rsidR="00775C92" w:rsidRPr="00775C92" w:rsidRDefault="00775C92" w:rsidP="001B253C">
            <w:pPr>
              <w:rPr>
                <w:color w:val="auto"/>
              </w:rPr>
            </w:pPr>
          </w:p>
          <w:p w14:paraId="0C5E25FB" w14:textId="77777777" w:rsidR="00775C92" w:rsidRPr="00775C92" w:rsidRDefault="00775C92" w:rsidP="001B253C">
            <w:pPr>
              <w:rPr>
                <w:color w:val="auto"/>
              </w:rPr>
            </w:pPr>
          </w:p>
          <w:p w14:paraId="096F1BD4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775C92" w14:paraId="3FB64AA1" w14:textId="77777777" w:rsidTr="002A5E4D">
        <w:trPr>
          <w:trHeight w:val="348"/>
        </w:trPr>
        <w:tc>
          <w:tcPr>
            <w:tcW w:w="4957" w:type="dxa"/>
          </w:tcPr>
          <w:p w14:paraId="1B6D8601" w14:textId="11414EBF" w:rsidR="00775C92" w:rsidRDefault="00775C92" w:rsidP="001B253C">
            <w:pPr>
              <w:rPr>
                <w:b/>
                <w:bCs/>
                <w:color w:val="auto"/>
              </w:rPr>
            </w:pPr>
            <w:r w:rsidRPr="00775C92">
              <w:rPr>
                <w:b/>
                <w:bCs/>
                <w:color w:val="auto"/>
              </w:rPr>
              <w:t>Invoicing contact name:</w:t>
            </w:r>
          </w:p>
          <w:p w14:paraId="2A8FC3EF" w14:textId="778BE794" w:rsidR="002A5E4D" w:rsidRPr="002A5E4D" w:rsidRDefault="002A5E4D" w:rsidP="001B253C">
            <w:pPr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 xml:space="preserve">T&amp;C’s: </w:t>
            </w:r>
            <w:r w:rsidRPr="002A5E4D">
              <w:rPr>
                <w:i/>
                <w:iCs/>
                <w:color w:val="auto"/>
                <w:sz w:val="20"/>
                <w:szCs w:val="20"/>
              </w:rPr>
              <w:t>All invoices are to be paid within 30 days from issue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date</w:t>
            </w:r>
          </w:p>
        </w:tc>
        <w:tc>
          <w:tcPr>
            <w:tcW w:w="5041" w:type="dxa"/>
          </w:tcPr>
          <w:p w14:paraId="685C8063" w14:textId="77777777" w:rsidR="00775C92" w:rsidRPr="00775C92" w:rsidRDefault="00775C92" w:rsidP="001B253C">
            <w:pPr>
              <w:rPr>
                <w:color w:val="auto"/>
              </w:rPr>
            </w:pPr>
          </w:p>
        </w:tc>
      </w:tr>
      <w:tr w:rsidR="002A5E4D" w14:paraId="32F991B5" w14:textId="77777777" w:rsidTr="002A5E4D">
        <w:trPr>
          <w:trHeight w:val="348"/>
        </w:trPr>
        <w:tc>
          <w:tcPr>
            <w:tcW w:w="4957" w:type="dxa"/>
          </w:tcPr>
          <w:p w14:paraId="1A4E156B" w14:textId="166EEC59" w:rsidR="002A5E4D" w:rsidRPr="00775C92" w:rsidRDefault="002A5E4D" w:rsidP="001B253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Invoicing contact email:</w:t>
            </w:r>
          </w:p>
        </w:tc>
        <w:tc>
          <w:tcPr>
            <w:tcW w:w="5041" w:type="dxa"/>
          </w:tcPr>
          <w:p w14:paraId="40986F7B" w14:textId="77777777" w:rsidR="002A5E4D" w:rsidRPr="00775C92" w:rsidRDefault="002A5E4D" w:rsidP="001B253C">
            <w:pPr>
              <w:rPr>
                <w:color w:val="auto"/>
              </w:rPr>
            </w:pPr>
          </w:p>
        </w:tc>
      </w:tr>
      <w:tr w:rsidR="002A5E4D" w14:paraId="05002492" w14:textId="77777777" w:rsidTr="002A5E4D">
        <w:trPr>
          <w:trHeight w:val="348"/>
        </w:trPr>
        <w:tc>
          <w:tcPr>
            <w:tcW w:w="4957" w:type="dxa"/>
          </w:tcPr>
          <w:p w14:paraId="645CC6FC" w14:textId="6A25CAFD" w:rsidR="002A5E4D" w:rsidRDefault="002A5E4D" w:rsidP="001B253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Invoicing contact number</w:t>
            </w:r>
            <w:r w:rsidRPr="00775C92">
              <w:rPr>
                <w:b/>
                <w:bCs/>
                <w:color w:val="auto"/>
              </w:rPr>
              <w:t>:</w:t>
            </w:r>
          </w:p>
        </w:tc>
        <w:tc>
          <w:tcPr>
            <w:tcW w:w="5041" w:type="dxa"/>
          </w:tcPr>
          <w:p w14:paraId="564A8C95" w14:textId="77777777" w:rsidR="002A5E4D" w:rsidRPr="00775C92" w:rsidRDefault="002A5E4D" w:rsidP="001B253C">
            <w:pPr>
              <w:rPr>
                <w:color w:val="auto"/>
              </w:rPr>
            </w:pPr>
          </w:p>
        </w:tc>
      </w:tr>
      <w:tr w:rsidR="00775C92" w14:paraId="15974338" w14:textId="77777777" w:rsidTr="00775C92">
        <w:tc>
          <w:tcPr>
            <w:tcW w:w="4957" w:type="dxa"/>
          </w:tcPr>
          <w:p w14:paraId="28FCB669" w14:textId="5F3BFFC3" w:rsidR="0022725B" w:rsidRDefault="0022725B" w:rsidP="0022725B">
            <w:pPr>
              <w:rPr>
                <w:color w:val="auto"/>
              </w:rPr>
            </w:pPr>
            <w:r w:rsidRPr="0022725B">
              <w:rPr>
                <w:b/>
                <w:bCs/>
                <w:color w:val="auto"/>
              </w:rPr>
              <w:t>Please send completed form to</w:t>
            </w:r>
            <w:r>
              <w:rPr>
                <w:b/>
                <w:bCs/>
                <w:color w:val="auto"/>
              </w:rPr>
              <w:t xml:space="preserve">: </w:t>
            </w:r>
            <w:hyperlink r:id="rId11" w:history="1">
              <w:r w:rsidRPr="0085644F">
                <w:rPr>
                  <w:rStyle w:val="Hyperlink"/>
                </w:rPr>
                <w:t>admin@aspectltdhull.com</w:t>
              </w:r>
            </w:hyperlink>
          </w:p>
          <w:p w14:paraId="4F59D535" w14:textId="01EE8FCC" w:rsidR="00775C92" w:rsidRPr="00775C92" w:rsidRDefault="00775C92" w:rsidP="001B253C">
            <w:pPr>
              <w:rPr>
                <w:color w:val="auto"/>
              </w:rPr>
            </w:pPr>
          </w:p>
        </w:tc>
        <w:tc>
          <w:tcPr>
            <w:tcW w:w="5041" w:type="dxa"/>
          </w:tcPr>
          <w:p w14:paraId="378DB9FE" w14:textId="6AC157D6" w:rsidR="00775C92" w:rsidRPr="002A5E4D" w:rsidRDefault="00775C92" w:rsidP="001B253C">
            <w:pPr>
              <w:rPr>
                <w:b/>
                <w:bCs/>
                <w:color w:val="auto"/>
              </w:rPr>
            </w:pPr>
            <w:r w:rsidRPr="002A5E4D">
              <w:rPr>
                <w:b/>
                <w:bCs/>
                <w:color w:val="auto"/>
              </w:rPr>
              <w:t xml:space="preserve">Aspect Hull Ltd </w:t>
            </w:r>
          </w:p>
          <w:p w14:paraId="44BB6E9E" w14:textId="37F7B07C" w:rsidR="00775C92" w:rsidRPr="002A5E4D" w:rsidRDefault="002A5E4D" w:rsidP="001B253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Contact number: </w:t>
            </w:r>
            <w:r w:rsidR="00775C92" w:rsidRPr="002A5E4D">
              <w:rPr>
                <w:b/>
                <w:bCs/>
                <w:color w:val="auto"/>
              </w:rPr>
              <w:t>07</w:t>
            </w:r>
            <w:r w:rsidR="0022725B">
              <w:rPr>
                <w:b/>
                <w:bCs/>
                <w:color w:val="auto"/>
              </w:rPr>
              <w:t>719074112</w:t>
            </w:r>
          </w:p>
          <w:p w14:paraId="44554079" w14:textId="3F76F4A9" w:rsidR="002A5E4D" w:rsidRPr="00775C92" w:rsidRDefault="002A5E4D" w:rsidP="001B253C">
            <w:pPr>
              <w:rPr>
                <w:color w:val="auto"/>
              </w:rPr>
            </w:pPr>
            <w:r w:rsidRPr="002A5E4D">
              <w:rPr>
                <w:b/>
                <w:bCs/>
                <w:color w:val="auto"/>
              </w:rPr>
              <w:t>Company registration number: 12631199</w:t>
            </w:r>
          </w:p>
        </w:tc>
      </w:tr>
    </w:tbl>
    <w:p w14:paraId="09034ED7" w14:textId="77777777" w:rsidR="008A3B58" w:rsidRPr="00C0511E" w:rsidRDefault="008A3B58" w:rsidP="001B253C"/>
    <w:sectPr w:rsidR="008A3B58" w:rsidRPr="00C0511E" w:rsidSect="00AB50AF">
      <w:pgSz w:w="12240" w:h="15840"/>
      <w:pgMar w:top="1440" w:right="1080" w:bottom="0" w:left="1152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756F3" w14:textId="77777777" w:rsidR="007F2411" w:rsidRDefault="007F2411" w:rsidP="0038101A">
      <w:r>
        <w:separator/>
      </w:r>
    </w:p>
    <w:p w14:paraId="014F8C16" w14:textId="77777777" w:rsidR="007F2411" w:rsidRDefault="007F2411"/>
    <w:p w14:paraId="63BDD95E" w14:textId="77777777" w:rsidR="007F2411" w:rsidRDefault="007F2411"/>
  </w:endnote>
  <w:endnote w:type="continuationSeparator" w:id="0">
    <w:p w14:paraId="57C1EC9E" w14:textId="77777777" w:rsidR="007F2411" w:rsidRDefault="007F2411" w:rsidP="0038101A">
      <w:r>
        <w:continuationSeparator/>
      </w:r>
    </w:p>
    <w:p w14:paraId="459F4B7B" w14:textId="77777777" w:rsidR="007F2411" w:rsidRDefault="007F2411"/>
    <w:p w14:paraId="0B1F7E9C" w14:textId="77777777" w:rsidR="007F2411" w:rsidRDefault="007F2411"/>
  </w:endnote>
  <w:endnote w:type="continuationNotice" w:id="1">
    <w:p w14:paraId="50E2AA18" w14:textId="77777777" w:rsidR="007F2411" w:rsidRDefault="007F2411"/>
    <w:p w14:paraId="22A44917" w14:textId="77777777" w:rsidR="007F2411" w:rsidRDefault="007F2411"/>
    <w:p w14:paraId="1394C030" w14:textId="77777777" w:rsidR="007F2411" w:rsidRDefault="007F2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DBF41" w14:textId="77777777" w:rsidR="007F2411" w:rsidRDefault="007F2411" w:rsidP="0038101A">
      <w:r>
        <w:separator/>
      </w:r>
    </w:p>
    <w:p w14:paraId="1E3EFEF3" w14:textId="77777777" w:rsidR="007F2411" w:rsidRDefault="007F2411"/>
    <w:p w14:paraId="71C77E0D" w14:textId="77777777" w:rsidR="007F2411" w:rsidRDefault="007F2411"/>
  </w:footnote>
  <w:footnote w:type="continuationSeparator" w:id="0">
    <w:p w14:paraId="44918C1B" w14:textId="77777777" w:rsidR="007F2411" w:rsidRDefault="007F2411" w:rsidP="0038101A">
      <w:r>
        <w:continuationSeparator/>
      </w:r>
    </w:p>
    <w:p w14:paraId="1EB8CD6A" w14:textId="77777777" w:rsidR="007F2411" w:rsidRDefault="007F2411"/>
    <w:p w14:paraId="32AD1AAC" w14:textId="77777777" w:rsidR="007F2411" w:rsidRDefault="007F2411"/>
  </w:footnote>
  <w:footnote w:type="continuationNotice" w:id="1">
    <w:p w14:paraId="30B1E3AE" w14:textId="77777777" w:rsidR="007F2411" w:rsidRDefault="007F2411"/>
    <w:p w14:paraId="33784628" w14:textId="77777777" w:rsidR="007F2411" w:rsidRDefault="007F2411"/>
    <w:p w14:paraId="28282BFF" w14:textId="77777777" w:rsidR="007F2411" w:rsidRDefault="007F24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>
      <o:colormru v:ext="edit" colors="#fffdeb,white,#fffcee,#00599a,#0086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92"/>
    <w:rsid w:val="000019E9"/>
    <w:rsid w:val="00006553"/>
    <w:rsid w:val="00023D1E"/>
    <w:rsid w:val="00046FB7"/>
    <w:rsid w:val="00082C46"/>
    <w:rsid w:val="000A1317"/>
    <w:rsid w:val="000D14D4"/>
    <w:rsid w:val="000F71EB"/>
    <w:rsid w:val="00154354"/>
    <w:rsid w:val="0016656A"/>
    <w:rsid w:val="001A7145"/>
    <w:rsid w:val="001B253C"/>
    <w:rsid w:val="001D486F"/>
    <w:rsid w:val="001E55A4"/>
    <w:rsid w:val="001E79BE"/>
    <w:rsid w:val="001F58C8"/>
    <w:rsid w:val="001F7EE2"/>
    <w:rsid w:val="00203BB7"/>
    <w:rsid w:val="00207D31"/>
    <w:rsid w:val="002145C3"/>
    <w:rsid w:val="0022725B"/>
    <w:rsid w:val="00293B83"/>
    <w:rsid w:val="002A5E4D"/>
    <w:rsid w:val="002B1387"/>
    <w:rsid w:val="002B30C5"/>
    <w:rsid w:val="002C605E"/>
    <w:rsid w:val="002F1819"/>
    <w:rsid w:val="003458BF"/>
    <w:rsid w:val="0038101A"/>
    <w:rsid w:val="00397783"/>
    <w:rsid w:val="003C29F0"/>
    <w:rsid w:val="003D7E1E"/>
    <w:rsid w:val="003E0924"/>
    <w:rsid w:val="00433AC8"/>
    <w:rsid w:val="004506F0"/>
    <w:rsid w:val="00462294"/>
    <w:rsid w:val="00476FB0"/>
    <w:rsid w:val="004B6FAA"/>
    <w:rsid w:val="005419A0"/>
    <w:rsid w:val="00562E50"/>
    <w:rsid w:val="00572753"/>
    <w:rsid w:val="005746C7"/>
    <w:rsid w:val="00577294"/>
    <w:rsid w:val="0059598E"/>
    <w:rsid w:val="005B1199"/>
    <w:rsid w:val="005B406E"/>
    <w:rsid w:val="005C0509"/>
    <w:rsid w:val="005E4031"/>
    <w:rsid w:val="005E4F14"/>
    <w:rsid w:val="006031A9"/>
    <w:rsid w:val="00683EB6"/>
    <w:rsid w:val="006A3CE7"/>
    <w:rsid w:val="006B4776"/>
    <w:rsid w:val="006D6983"/>
    <w:rsid w:val="006E559E"/>
    <w:rsid w:val="006F1CAE"/>
    <w:rsid w:val="00701012"/>
    <w:rsid w:val="00703395"/>
    <w:rsid w:val="00710177"/>
    <w:rsid w:val="007343B2"/>
    <w:rsid w:val="0073510C"/>
    <w:rsid w:val="00765E9B"/>
    <w:rsid w:val="00775C92"/>
    <w:rsid w:val="0077653E"/>
    <w:rsid w:val="007C2F0F"/>
    <w:rsid w:val="007D49E3"/>
    <w:rsid w:val="007D7BFD"/>
    <w:rsid w:val="007F2411"/>
    <w:rsid w:val="007F5003"/>
    <w:rsid w:val="0080675D"/>
    <w:rsid w:val="00825613"/>
    <w:rsid w:val="00832015"/>
    <w:rsid w:val="00837BD7"/>
    <w:rsid w:val="00892B12"/>
    <w:rsid w:val="008961D9"/>
    <w:rsid w:val="008A3B58"/>
    <w:rsid w:val="008D48D8"/>
    <w:rsid w:val="008E080E"/>
    <w:rsid w:val="00910839"/>
    <w:rsid w:val="0095114B"/>
    <w:rsid w:val="009516EB"/>
    <w:rsid w:val="00965A7A"/>
    <w:rsid w:val="0096782F"/>
    <w:rsid w:val="00974B71"/>
    <w:rsid w:val="00984356"/>
    <w:rsid w:val="009B7C24"/>
    <w:rsid w:val="009C7383"/>
    <w:rsid w:val="00A51D91"/>
    <w:rsid w:val="00A71E65"/>
    <w:rsid w:val="00AA6449"/>
    <w:rsid w:val="00AB1303"/>
    <w:rsid w:val="00AB50AF"/>
    <w:rsid w:val="00AC3DE9"/>
    <w:rsid w:val="00AD3F6B"/>
    <w:rsid w:val="00B80DC2"/>
    <w:rsid w:val="00B959FA"/>
    <w:rsid w:val="00BB2258"/>
    <w:rsid w:val="00BC6129"/>
    <w:rsid w:val="00C0511E"/>
    <w:rsid w:val="00C14CFB"/>
    <w:rsid w:val="00C22374"/>
    <w:rsid w:val="00C60EF0"/>
    <w:rsid w:val="00C63C20"/>
    <w:rsid w:val="00C7456A"/>
    <w:rsid w:val="00C93772"/>
    <w:rsid w:val="00CB784D"/>
    <w:rsid w:val="00D34B22"/>
    <w:rsid w:val="00D543FB"/>
    <w:rsid w:val="00D66BA4"/>
    <w:rsid w:val="00D91060"/>
    <w:rsid w:val="00DE31FB"/>
    <w:rsid w:val="00E6762F"/>
    <w:rsid w:val="00E729ED"/>
    <w:rsid w:val="00EA4998"/>
    <w:rsid w:val="00EB13BB"/>
    <w:rsid w:val="00EC0BBA"/>
    <w:rsid w:val="00ED4115"/>
    <w:rsid w:val="00F06552"/>
    <w:rsid w:val="00F34295"/>
    <w:rsid w:val="00F34317"/>
    <w:rsid w:val="00F418C3"/>
    <w:rsid w:val="00F4590E"/>
    <w:rsid w:val="00FB7963"/>
    <w:rsid w:val="00FC43EA"/>
    <w:rsid w:val="00FC49EC"/>
    <w:rsid w:val="00FD1234"/>
    <w:rsid w:val="00FD1379"/>
    <w:rsid w:val="00FD66C4"/>
    <w:rsid w:val="00FE20B4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deb,white,#fffcee,#00599a,#0086ea"/>
    </o:shapedefaults>
    <o:shapelayout v:ext="edit">
      <o:idmap v:ext="edit" data="2"/>
    </o:shapelayout>
  </w:shapeDefaults>
  <w:decimalSymbol w:val="."/>
  <w:listSeparator w:val=","/>
  <w14:docId w14:val="1E45D107"/>
  <w15:chartTrackingRefBased/>
  <w15:docId w15:val="{455478B2-777A-48BB-BA03-40B9C90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qFormat="1"/>
    <w:lsdException w:name="heading 5" w:semiHidden="1" w:uiPriority="3" w:qFormat="1"/>
    <w:lsdException w:name="heading 6" w:semiHidden="1" w:uiPriority="9" w:unhideWhenUsed="1" w:qFormat="1"/>
    <w:lsdException w:name="heading 7" w:semiHidden="1" w:uiPriority="3" w:qFormat="1"/>
    <w:lsdException w:name="heading 8" w:semiHidden="1" w:uiPriority="3" w:qFormat="1"/>
    <w:lsdException w:name="heading 9" w:semiHidden="1" w:uiPriority="3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 w:uiPriority="5" w:qFormat="1"/>
    <w:lsdException w:name="Signature" w:semiHidden="1" w:uiPriority="6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2" w:qFormat="1"/>
    <w:lsdException w:name="Salutation" w:semiHidden="1" w:uiPriority="4" w:qFormat="1"/>
    <w:lsdException w:name="Date" w:semiHidden="1" w:uiPriority="2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4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0AF"/>
    <w:pPr>
      <w:spacing w:after="0" w:line="240" w:lineRule="auto"/>
    </w:pPr>
    <w:rPr>
      <w:color w:val="FFFFFF" w:themeColor="background1"/>
    </w:rPr>
  </w:style>
  <w:style w:type="paragraph" w:styleId="Heading1">
    <w:name w:val="heading 1"/>
    <w:basedOn w:val="Normal"/>
    <w:next w:val="Normal"/>
    <w:link w:val="Heading1Char"/>
    <w:uiPriority w:val="3"/>
    <w:qFormat/>
    <w:rsid w:val="005E4031"/>
    <w:pPr>
      <w:keepNext/>
      <w:keepLines/>
      <w:spacing w:after="240"/>
      <w:contextualSpacing/>
      <w:outlineLvl w:val="0"/>
    </w:pPr>
    <w:rPr>
      <w:rFonts w:asciiTheme="majorHAnsi" w:eastAsiaTheme="majorEastAsia" w:hAnsiTheme="majorHAnsi" w:cstheme="majorBidi"/>
      <w:sz w:val="32"/>
      <w:szCs w:val="32"/>
      <w:lang w:eastAsia="ja-JP"/>
    </w:rPr>
  </w:style>
  <w:style w:type="paragraph" w:styleId="Heading2">
    <w:name w:val="heading 2"/>
    <w:basedOn w:val="Normal"/>
    <w:link w:val="Heading2Char"/>
    <w:uiPriority w:val="3"/>
    <w:qFormat/>
    <w:rsid w:val="002B30C5"/>
    <w:pPr>
      <w:keepNext/>
      <w:keepLines/>
      <w:contextualSpacing/>
      <w:outlineLvl w:val="1"/>
    </w:pPr>
    <w:rPr>
      <w:rFonts w:eastAsiaTheme="majorEastAsia" w:cstheme="majorBidi"/>
      <w:b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3"/>
    <w:qFormat/>
    <w:rsid w:val="002B30C5"/>
    <w:pPr>
      <w:keepNext/>
      <w:keepLines/>
      <w:spacing w:after="120"/>
      <w:outlineLvl w:val="2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3"/>
    <w:semiHidden/>
    <w:qFormat/>
    <w:rsid w:val="00974B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A7210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5E4031"/>
    <w:rPr>
      <w:rFonts w:asciiTheme="majorHAnsi" w:eastAsiaTheme="majorEastAsia" w:hAnsiTheme="majorHAnsi" w:cstheme="majorBidi"/>
      <w:color w:val="FFFFFF" w:themeColor="background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3"/>
    <w:rsid w:val="007D7BFD"/>
    <w:rPr>
      <w:rFonts w:eastAsiaTheme="majorEastAsia" w:cstheme="majorBidi"/>
      <w:b/>
      <w:color w:val="FFFFFF" w:themeColor="background1"/>
      <w:szCs w:val="26"/>
      <w:lang w:eastAsia="ja-JP"/>
    </w:rPr>
  </w:style>
  <w:style w:type="paragraph" w:styleId="Header">
    <w:name w:val="header"/>
    <w:basedOn w:val="Normal"/>
    <w:link w:val="HeaderChar"/>
    <w:uiPriority w:val="99"/>
    <w:semiHidden/>
    <w:rsid w:val="00EA49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4998"/>
    <w:rPr>
      <w:color w:val="FFFFFF" w:themeColor="background1"/>
    </w:rPr>
  </w:style>
  <w:style w:type="paragraph" w:styleId="Title">
    <w:name w:val="Title"/>
    <w:basedOn w:val="Normal"/>
    <w:link w:val="TitleChar"/>
    <w:uiPriority w:val="1"/>
    <w:qFormat/>
    <w:rsid w:val="001F58C8"/>
    <w:pPr>
      <w:spacing w:line="960" w:lineRule="exact"/>
      <w:contextualSpacing/>
    </w:pPr>
    <w:rPr>
      <w:rFonts w:asciiTheme="majorHAnsi" w:eastAsiaTheme="majorEastAsia" w:hAnsiTheme="majorHAnsi" w:cs="Narkisim"/>
      <w:b/>
      <w:bCs/>
      <w:caps/>
      <w:spacing w:val="-20"/>
      <w:kern w:val="28"/>
      <w:sz w:val="96"/>
      <w:szCs w:val="9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1F58C8"/>
    <w:rPr>
      <w:rFonts w:asciiTheme="majorHAnsi" w:eastAsiaTheme="majorEastAsia" w:hAnsiTheme="majorHAnsi" w:cs="Narkisim"/>
      <w:b/>
      <w:bCs/>
      <w:caps/>
      <w:color w:val="FFFFFF" w:themeColor="background1"/>
      <w:spacing w:val="-20"/>
      <w:kern w:val="28"/>
      <w:sz w:val="96"/>
      <w:szCs w:val="96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EA4998"/>
    <w:pPr>
      <w:tabs>
        <w:tab w:val="center" w:pos="4677"/>
        <w:tab w:val="right" w:pos="9355"/>
      </w:tabs>
    </w:pPr>
  </w:style>
  <w:style w:type="paragraph" w:styleId="Subtitle">
    <w:name w:val="Subtitle"/>
    <w:basedOn w:val="Normal"/>
    <w:link w:val="SubtitleChar"/>
    <w:uiPriority w:val="2"/>
    <w:qFormat/>
    <w:rsid w:val="001F58C8"/>
    <w:pPr>
      <w:numPr>
        <w:ilvl w:val="1"/>
      </w:numPr>
      <w:spacing w:after="240"/>
      <w:contextualSpacing/>
    </w:pPr>
    <w:rPr>
      <w:rFonts w:ascii="Bahnschrift" w:eastAsiaTheme="minorEastAsia" w:hAnsi="Bahnschrift" w:cs="Merriweather"/>
      <w:sz w:val="48"/>
      <w:szCs w:val="36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1F58C8"/>
    <w:rPr>
      <w:rFonts w:ascii="Bahnschrift" w:eastAsiaTheme="minorEastAsia" w:hAnsi="Bahnschrift" w:cs="Merriweather"/>
      <w:color w:val="FFFFFF" w:themeColor="background1"/>
      <w:sz w:val="48"/>
      <w:szCs w:val="3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8101A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4998"/>
    <w:rPr>
      <w:color w:val="FFFFFF" w:themeColor="background1"/>
    </w:rPr>
  </w:style>
  <w:style w:type="table" w:styleId="TableGrid">
    <w:name w:val="Table Grid"/>
    <w:basedOn w:val="TableNormal"/>
    <w:uiPriority w:val="39"/>
    <w:rsid w:val="0038101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3"/>
    <w:rsid w:val="007D7BFD"/>
    <w:rPr>
      <w:rFonts w:eastAsiaTheme="majorEastAsia" w:cstheme="majorBidi"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7D7BFD"/>
    <w:rPr>
      <w:rFonts w:asciiTheme="majorHAnsi" w:eastAsiaTheme="majorEastAsia" w:hAnsiTheme="majorHAnsi" w:cstheme="majorBidi"/>
      <w:color w:val="A7210C" w:themeColor="accent1" w:themeShade="7F"/>
    </w:rPr>
  </w:style>
  <w:style w:type="character" w:customStyle="1" w:styleId="UnresolvedMention1">
    <w:name w:val="Unresolved Mention1"/>
    <w:basedOn w:val="DefaultParagraphFont"/>
    <w:uiPriority w:val="99"/>
    <w:semiHidden/>
    <w:rsid w:val="00082C46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rsid w:val="00775C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65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aspectltdhull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ec\AppData\Roaming\Microsoft\Templates\Creative%20food%20service%20resume.dotx" TargetMode="External"/></Relationships>
</file>

<file path=word/theme/theme1.xml><?xml version="1.0" encoding="utf-8"?>
<a:theme xmlns:a="http://schemas.openxmlformats.org/drawingml/2006/main" name="Theme1">
  <a:themeElements>
    <a:clrScheme name="Custom 148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F58674"/>
      </a:accent1>
      <a:accent2>
        <a:srgbClr val="F06648"/>
      </a:accent2>
      <a:accent3>
        <a:srgbClr val="B27DC9"/>
      </a:accent3>
      <a:accent4>
        <a:srgbClr val="00599A"/>
      </a:accent4>
      <a:accent5>
        <a:srgbClr val="60C7C3"/>
      </a:accent5>
      <a:accent6>
        <a:srgbClr val="7ACC7B"/>
      </a:accent6>
      <a:hlink>
        <a:srgbClr val="0563C1"/>
      </a:hlink>
      <a:folHlink>
        <a:srgbClr val="954F72"/>
      </a:folHlink>
    </a:clrScheme>
    <a:fontScheme name="Custom 89">
      <a:majorFont>
        <a:latin typeface="Bahnschrif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0A0A15-23CA-4260-92F8-1F18CFAC7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1C44F4-9FDE-4327-A886-EBC66291A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D1B205-720D-4B9F-AD64-E137FAE6F0AB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Creative food service resume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@Aspect</dc:creator>
  <cp:keywords/>
  <dc:description/>
  <cp:lastModifiedBy>Jo @Aspect</cp:lastModifiedBy>
  <cp:revision>2</cp:revision>
  <dcterms:created xsi:type="dcterms:W3CDTF">2024-10-17T13:32:00Z</dcterms:created>
  <dcterms:modified xsi:type="dcterms:W3CDTF">2024-10-17T13:32:00Z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